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0" w:rsidRDefault="00161A90" w:rsidP="004D7B50">
      <w:pPr>
        <w:jc w:val="center"/>
        <w:rPr>
          <w:b/>
          <w:bCs/>
          <w:sz w:val="16"/>
          <w:szCs w:val="16"/>
        </w:rPr>
      </w:pPr>
    </w:p>
    <w:p w:rsidR="00161A90" w:rsidRDefault="00161A90" w:rsidP="004D7B50">
      <w:pPr>
        <w:jc w:val="center"/>
        <w:rPr>
          <w:b/>
          <w:bCs/>
          <w:sz w:val="16"/>
          <w:szCs w:val="16"/>
        </w:rPr>
      </w:pPr>
    </w:p>
    <w:p w:rsidR="00161A90" w:rsidRDefault="00161A90" w:rsidP="004D7B50">
      <w:pPr>
        <w:jc w:val="center"/>
        <w:rPr>
          <w:b/>
          <w:bCs/>
          <w:sz w:val="16"/>
          <w:szCs w:val="16"/>
        </w:rPr>
      </w:pPr>
    </w:p>
    <w:p w:rsidR="00161A90" w:rsidRPr="004D7B50" w:rsidRDefault="00161A90" w:rsidP="004D7B50">
      <w:pPr>
        <w:jc w:val="center"/>
        <w:rPr>
          <w:b/>
          <w:bCs/>
          <w:sz w:val="20"/>
          <w:szCs w:val="20"/>
        </w:rPr>
      </w:pPr>
      <w:r w:rsidRPr="004D7B50">
        <w:rPr>
          <w:b/>
          <w:bCs/>
          <w:sz w:val="20"/>
          <w:szCs w:val="20"/>
        </w:rPr>
        <w:t>ОТЧЕТ</w:t>
      </w:r>
    </w:p>
    <w:p w:rsidR="00161A90" w:rsidRPr="004D7B50" w:rsidRDefault="00161A90" w:rsidP="004D7B50">
      <w:pPr>
        <w:jc w:val="center"/>
        <w:rPr>
          <w:b/>
          <w:sz w:val="20"/>
          <w:szCs w:val="20"/>
        </w:rPr>
      </w:pPr>
      <w:r w:rsidRPr="004D7B50">
        <w:rPr>
          <w:b/>
          <w:sz w:val="20"/>
          <w:szCs w:val="20"/>
        </w:rPr>
        <w:t xml:space="preserve">об использовании предоставленной </w:t>
      </w:r>
      <w:r w:rsidRPr="004D7B50">
        <w:rPr>
          <w:b/>
          <w:bCs/>
          <w:sz w:val="20"/>
          <w:szCs w:val="20"/>
        </w:rPr>
        <w:t xml:space="preserve">субсидии </w:t>
      </w:r>
      <w:r w:rsidRPr="004D7B50">
        <w:rPr>
          <w:b/>
          <w:sz w:val="20"/>
          <w:szCs w:val="20"/>
        </w:rPr>
        <w:t xml:space="preserve">из областного бюджета Ленинградской области бюджетам поселений в целях софинансирования расходных обязательств поселений, возникающих при выполнении органами местного самоуправления полномочий по вопросам местного значения, в соответствии с областным </w:t>
      </w:r>
      <w:hyperlink r:id="rId5" w:history="1">
        <w:r w:rsidRPr="004D7B50">
          <w:rPr>
            <w:b/>
            <w:sz w:val="20"/>
            <w:szCs w:val="20"/>
          </w:rPr>
          <w:t>законом</w:t>
        </w:r>
      </w:hyperlink>
      <w:r w:rsidRPr="004D7B50">
        <w:rPr>
          <w:b/>
          <w:sz w:val="20"/>
          <w:szCs w:val="20"/>
        </w:rPr>
        <w:t xml:space="preserve"> от 12 мая 2015 года № 42-оз «О 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</w:t>
      </w:r>
    </w:p>
    <w:p w:rsidR="00161A90" w:rsidRPr="004D7B50" w:rsidRDefault="00161A90" w:rsidP="004D7B50">
      <w:pPr>
        <w:jc w:val="center"/>
        <w:rPr>
          <w:b/>
          <w:bCs/>
          <w:sz w:val="20"/>
          <w:szCs w:val="20"/>
        </w:rPr>
      </w:pPr>
      <w:r w:rsidRPr="004D7B50">
        <w:rPr>
          <w:b/>
          <w:bCs/>
          <w:sz w:val="20"/>
          <w:szCs w:val="20"/>
        </w:rPr>
        <w:t xml:space="preserve">по состоянию </w:t>
      </w:r>
      <w:r>
        <w:rPr>
          <w:b/>
          <w:bCs/>
          <w:sz w:val="20"/>
          <w:szCs w:val="20"/>
        </w:rPr>
        <w:t>на 01.07.2016</w:t>
      </w:r>
      <w:r w:rsidRPr="004D7B50">
        <w:rPr>
          <w:b/>
          <w:bCs/>
          <w:sz w:val="20"/>
          <w:szCs w:val="20"/>
        </w:rPr>
        <w:t xml:space="preserve"> года (нарастающим итогом)</w:t>
      </w:r>
    </w:p>
    <w:p w:rsidR="00161A90" w:rsidRPr="00536D98" w:rsidRDefault="00161A90" w:rsidP="004D7B50">
      <w:pPr>
        <w:jc w:val="center"/>
        <w:rPr>
          <w:b/>
          <w:bCs/>
          <w:sz w:val="20"/>
          <w:szCs w:val="20"/>
          <w:u w:val="single"/>
        </w:rPr>
      </w:pPr>
      <w:r w:rsidRPr="00536D98">
        <w:rPr>
          <w:b/>
          <w:bCs/>
          <w:sz w:val="20"/>
          <w:szCs w:val="20"/>
          <w:u w:val="single"/>
        </w:rPr>
        <w:t>Администрация МО Кузнечнинское городское поселение МО Приозерский муниципальный район</w:t>
      </w:r>
    </w:p>
    <w:p w:rsidR="00161A90" w:rsidRPr="00536D98" w:rsidRDefault="00161A90" w:rsidP="004D7B50">
      <w:pPr>
        <w:jc w:val="center"/>
        <w:rPr>
          <w:b/>
          <w:bCs/>
          <w:sz w:val="20"/>
          <w:szCs w:val="20"/>
          <w:u w:val="single"/>
        </w:rPr>
      </w:pPr>
    </w:p>
    <w:p w:rsidR="00161A90" w:rsidRPr="004D7B50" w:rsidRDefault="00161A90" w:rsidP="004D7B50">
      <w:pPr>
        <w:jc w:val="center"/>
        <w:rPr>
          <w:b/>
          <w:bCs/>
          <w:sz w:val="20"/>
          <w:szCs w:val="20"/>
        </w:rPr>
      </w:pPr>
    </w:p>
    <w:tbl>
      <w:tblPr>
        <w:tblW w:w="158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87"/>
        <w:gridCol w:w="1230"/>
        <w:gridCol w:w="1066"/>
        <w:gridCol w:w="993"/>
        <w:gridCol w:w="992"/>
        <w:gridCol w:w="992"/>
        <w:gridCol w:w="822"/>
        <w:gridCol w:w="833"/>
        <w:gridCol w:w="1027"/>
        <w:gridCol w:w="879"/>
        <w:gridCol w:w="947"/>
        <w:gridCol w:w="825"/>
        <w:gridCol w:w="1021"/>
        <w:gridCol w:w="871"/>
        <w:gridCol w:w="1002"/>
        <w:gridCol w:w="1080"/>
      </w:tblGrid>
      <w:tr w:rsidR="00161A90" w:rsidRPr="0071539E" w:rsidTr="00191CC5">
        <w:tc>
          <w:tcPr>
            <w:tcW w:w="1287" w:type="dxa"/>
            <w:vMerge w:val="restart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Наимено-вание проекта</w:t>
            </w:r>
          </w:p>
        </w:tc>
        <w:tc>
          <w:tcPr>
            <w:tcW w:w="1230" w:type="dxa"/>
            <w:vMerge w:val="restart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Плановые показатели результа-тивности использования субсидии в соответствии с соглашением</w:t>
            </w:r>
          </w:p>
        </w:tc>
        <w:tc>
          <w:tcPr>
            <w:tcW w:w="1066" w:type="dxa"/>
            <w:vMerge w:val="restart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Фактические показатели результа-тивности использования субсидии</w:t>
            </w:r>
          </w:p>
        </w:tc>
        <w:tc>
          <w:tcPr>
            <w:tcW w:w="3799" w:type="dxa"/>
            <w:gridSpan w:val="4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об объемах финансирования</w:t>
            </w:r>
          </w:p>
        </w:tc>
        <w:tc>
          <w:tcPr>
            <w:tcW w:w="3686" w:type="dxa"/>
            <w:gridSpan w:val="4"/>
          </w:tcPr>
          <w:p w:rsidR="00161A90" w:rsidRPr="0071539E" w:rsidRDefault="00161A90" w:rsidP="006873D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Исполнено на 01.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07.</w:t>
            </w: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(нарастающим итогом)</w:t>
            </w:r>
          </w:p>
        </w:tc>
        <w:tc>
          <w:tcPr>
            <w:tcW w:w="3719" w:type="dxa"/>
            <w:gridSpan w:val="4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Исп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олнено за последний квартал 2016</w:t>
            </w:r>
            <w:bookmarkStart w:id="0" w:name="_GoBack"/>
            <w:bookmarkEnd w:id="0"/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года</w:t>
            </w:r>
          </w:p>
        </w:tc>
        <w:tc>
          <w:tcPr>
            <w:tcW w:w="1080" w:type="dxa"/>
            <w:vMerge w:val="restart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Неисполь-зованный остаток  межбюджет-ного трансферта (рублей)</w:t>
            </w:r>
          </w:p>
        </w:tc>
      </w:tr>
      <w:tr w:rsidR="00161A90" w:rsidRPr="0071539E" w:rsidTr="00191CC5">
        <w:tc>
          <w:tcPr>
            <w:tcW w:w="1287" w:type="dxa"/>
            <w:vMerge/>
          </w:tcPr>
          <w:p w:rsidR="00161A90" w:rsidRPr="0071539E" w:rsidRDefault="00161A90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0" w:type="dxa"/>
            <w:vMerge/>
          </w:tcPr>
          <w:p w:rsidR="00161A90" w:rsidRPr="0071539E" w:rsidRDefault="00161A90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vMerge/>
          </w:tcPr>
          <w:p w:rsidR="00161A90" w:rsidRPr="0071539E" w:rsidRDefault="00161A90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(рублей)</w:t>
            </w:r>
          </w:p>
        </w:tc>
        <w:tc>
          <w:tcPr>
            <w:tcW w:w="99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областного бюджета (рублей)</w:t>
            </w:r>
          </w:p>
        </w:tc>
        <w:tc>
          <w:tcPr>
            <w:tcW w:w="99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местного бюджета (рублей)</w:t>
            </w:r>
          </w:p>
        </w:tc>
        <w:tc>
          <w:tcPr>
            <w:tcW w:w="82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внебюд-жетных источни-ков</w:t>
            </w:r>
          </w:p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833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(рублей)</w:t>
            </w:r>
          </w:p>
        </w:tc>
        <w:tc>
          <w:tcPr>
            <w:tcW w:w="1027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областного бюджета (рублей)</w:t>
            </w:r>
          </w:p>
        </w:tc>
        <w:tc>
          <w:tcPr>
            <w:tcW w:w="879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местного бюджета (рублей)</w:t>
            </w:r>
          </w:p>
        </w:tc>
        <w:tc>
          <w:tcPr>
            <w:tcW w:w="947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внебюджетных источни-ков</w:t>
            </w:r>
          </w:p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825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(рублей)</w:t>
            </w:r>
          </w:p>
        </w:tc>
        <w:tc>
          <w:tcPr>
            <w:tcW w:w="1021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областного бюджета (рублей)</w:t>
            </w:r>
          </w:p>
        </w:tc>
        <w:tc>
          <w:tcPr>
            <w:tcW w:w="871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местного бюджета (рублей)</w:t>
            </w:r>
          </w:p>
        </w:tc>
        <w:tc>
          <w:tcPr>
            <w:tcW w:w="100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счет средств внебю-джетных источни-ков</w:t>
            </w:r>
          </w:p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(рублей)</w:t>
            </w:r>
          </w:p>
        </w:tc>
        <w:tc>
          <w:tcPr>
            <w:tcW w:w="1080" w:type="dxa"/>
            <w:vMerge/>
          </w:tcPr>
          <w:p w:rsidR="00161A90" w:rsidRPr="0071539E" w:rsidRDefault="00161A90" w:rsidP="00B84713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1A90" w:rsidRPr="0071539E" w:rsidTr="00191CC5">
        <w:tc>
          <w:tcPr>
            <w:tcW w:w="1287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0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6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3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7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9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7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5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1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2" w:type="dxa"/>
          </w:tcPr>
          <w:p w:rsidR="00161A90" w:rsidRPr="0071539E" w:rsidRDefault="00161A90" w:rsidP="00B8471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</w:tcPr>
          <w:p w:rsidR="00161A90" w:rsidRPr="0071539E" w:rsidRDefault="00161A90" w:rsidP="004D7B5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153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61A90" w:rsidRPr="0071539E" w:rsidTr="00191CC5">
        <w:tc>
          <w:tcPr>
            <w:tcW w:w="1287" w:type="dxa"/>
          </w:tcPr>
          <w:p w:rsidR="00161A90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Благоустройство парковой зоны,</w:t>
            </w:r>
          </w:p>
          <w:p w:rsidR="00161A90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Подсыпка отсевом дорожек,</w:t>
            </w:r>
          </w:p>
          <w:p w:rsidR="00161A90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Изготовление и установка бетонной лестницы,</w:t>
            </w:r>
          </w:p>
          <w:p w:rsidR="00161A90" w:rsidRPr="001E5AF7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светильников</w:t>
            </w:r>
          </w:p>
        </w:tc>
        <w:tc>
          <w:tcPr>
            <w:tcW w:w="1230" w:type="dxa"/>
          </w:tcPr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 кв.м.</w:t>
            </w: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 кв.м.</w:t>
            </w: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шт.</w:t>
            </w: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Pr="008D2DA2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шт.</w:t>
            </w:r>
          </w:p>
        </w:tc>
        <w:tc>
          <w:tcPr>
            <w:tcW w:w="1066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121523,43</w:t>
            </w:r>
          </w:p>
        </w:tc>
        <w:tc>
          <w:tcPr>
            <w:tcW w:w="99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108447,63</w:t>
            </w:r>
          </w:p>
        </w:tc>
        <w:tc>
          <w:tcPr>
            <w:tcW w:w="99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11650,80</w:t>
            </w:r>
          </w:p>
        </w:tc>
        <w:tc>
          <w:tcPr>
            <w:tcW w:w="82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1425,00</w:t>
            </w:r>
          </w:p>
        </w:tc>
        <w:tc>
          <w:tcPr>
            <w:tcW w:w="833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7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7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161A90" w:rsidRPr="008D2DA2" w:rsidRDefault="00161A90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108447,63</w:t>
            </w:r>
          </w:p>
        </w:tc>
      </w:tr>
      <w:tr w:rsidR="00161A90" w:rsidRPr="0071539E" w:rsidTr="00191CC5">
        <w:tc>
          <w:tcPr>
            <w:tcW w:w="1287" w:type="dxa"/>
          </w:tcPr>
          <w:p w:rsidR="00161A90" w:rsidRPr="001E5AF7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контейнерных площадок под мусор</w:t>
            </w:r>
          </w:p>
        </w:tc>
        <w:tc>
          <w:tcPr>
            <w:tcW w:w="1230" w:type="dxa"/>
          </w:tcPr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Pr="008D2DA2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шт.</w:t>
            </w:r>
          </w:p>
        </w:tc>
        <w:tc>
          <w:tcPr>
            <w:tcW w:w="1066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304874,57</w:t>
            </w:r>
          </w:p>
        </w:tc>
        <w:tc>
          <w:tcPr>
            <w:tcW w:w="99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272070,37</w:t>
            </w:r>
          </w:p>
        </w:tc>
        <w:tc>
          <w:tcPr>
            <w:tcW w:w="99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29229,20</w:t>
            </w:r>
          </w:p>
        </w:tc>
        <w:tc>
          <w:tcPr>
            <w:tcW w:w="82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3575,00</w:t>
            </w:r>
          </w:p>
        </w:tc>
        <w:tc>
          <w:tcPr>
            <w:tcW w:w="833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7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7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2" w:type="dxa"/>
          </w:tcPr>
          <w:p w:rsidR="00161A90" w:rsidRPr="008D2DA2" w:rsidRDefault="00161A90" w:rsidP="00FB1ABF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161A90" w:rsidRPr="008D2DA2" w:rsidRDefault="00161A90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8D2DA2">
              <w:rPr>
                <w:rFonts w:ascii="Times New Roman" w:hAnsi="Times New Roman" w:cs="Times New Roman"/>
                <w:sz w:val="16"/>
                <w:szCs w:val="16"/>
              </w:rPr>
              <w:t>272070,37</w:t>
            </w:r>
          </w:p>
        </w:tc>
      </w:tr>
      <w:tr w:rsidR="00161A90" w:rsidRPr="0071539E" w:rsidTr="00191CC5">
        <w:tc>
          <w:tcPr>
            <w:tcW w:w="1287" w:type="dxa"/>
          </w:tcPr>
          <w:p w:rsidR="00161A90" w:rsidRPr="001E5AF7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Установка дорожных знаков </w:t>
            </w:r>
          </w:p>
        </w:tc>
        <w:tc>
          <w:tcPr>
            <w:tcW w:w="1230" w:type="dxa"/>
          </w:tcPr>
          <w:p w:rsidR="00161A90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1A90" w:rsidRPr="001E5AF7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 шт.</w:t>
            </w:r>
          </w:p>
        </w:tc>
        <w:tc>
          <w:tcPr>
            <w:tcW w:w="1066" w:type="dxa"/>
          </w:tcPr>
          <w:p w:rsidR="00161A90" w:rsidRPr="003A1F8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A1F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842185,00</w:t>
            </w:r>
          </w:p>
        </w:tc>
        <w:tc>
          <w:tcPr>
            <w:tcW w:w="992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761082,00</w:t>
            </w:r>
          </w:p>
        </w:tc>
        <w:tc>
          <w:tcPr>
            <w:tcW w:w="992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76103,00</w:t>
            </w:r>
          </w:p>
        </w:tc>
        <w:tc>
          <w:tcPr>
            <w:tcW w:w="822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5000,00</w:t>
            </w:r>
          </w:p>
        </w:tc>
        <w:tc>
          <w:tcPr>
            <w:tcW w:w="833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7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7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2" w:type="dxa"/>
          </w:tcPr>
          <w:p w:rsidR="00161A90" w:rsidRPr="00C43E06" w:rsidRDefault="00161A90" w:rsidP="00B84713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161A90" w:rsidRPr="00C43E06" w:rsidRDefault="00161A90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761082,00</w:t>
            </w:r>
          </w:p>
        </w:tc>
      </w:tr>
      <w:tr w:rsidR="00161A90" w:rsidRPr="0071539E" w:rsidTr="00191CC5">
        <w:tc>
          <w:tcPr>
            <w:tcW w:w="1287" w:type="dxa"/>
          </w:tcPr>
          <w:p w:rsidR="00161A90" w:rsidRPr="0071539E" w:rsidRDefault="00161A90" w:rsidP="00C43E06">
            <w:pPr>
              <w:pStyle w:val="ConsPlusNonforma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539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30" w:type="dxa"/>
          </w:tcPr>
          <w:p w:rsidR="00161A90" w:rsidRPr="003A1F86" w:rsidRDefault="00161A90" w:rsidP="00536D9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6" w:type="dxa"/>
          </w:tcPr>
          <w:p w:rsidR="00161A90" w:rsidRPr="003A1F8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3A1F8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1268583,00</w:t>
            </w:r>
          </w:p>
        </w:tc>
        <w:tc>
          <w:tcPr>
            <w:tcW w:w="992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1141600,00</w:t>
            </w:r>
          </w:p>
        </w:tc>
        <w:tc>
          <w:tcPr>
            <w:tcW w:w="992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116983,00</w:t>
            </w:r>
          </w:p>
        </w:tc>
        <w:tc>
          <w:tcPr>
            <w:tcW w:w="822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833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7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9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47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21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71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2" w:type="dxa"/>
          </w:tcPr>
          <w:p w:rsidR="00161A90" w:rsidRPr="00C43E06" w:rsidRDefault="00161A90" w:rsidP="00C43E06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80" w:type="dxa"/>
          </w:tcPr>
          <w:p w:rsidR="00161A90" w:rsidRPr="00C43E06" w:rsidRDefault="00161A90" w:rsidP="000438FA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1141600,00</w:t>
            </w:r>
          </w:p>
        </w:tc>
      </w:tr>
    </w:tbl>
    <w:p w:rsidR="00161A90" w:rsidRPr="0071539E" w:rsidRDefault="00161A90" w:rsidP="004D7B50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161A90" w:rsidRPr="0071539E" w:rsidRDefault="00161A90" w:rsidP="004D7B5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4809" w:type="pct"/>
        <w:tblLayout w:type="fixed"/>
        <w:tblLook w:val="0000"/>
      </w:tblPr>
      <w:tblGrid>
        <w:gridCol w:w="4502"/>
        <w:gridCol w:w="1303"/>
        <w:gridCol w:w="1146"/>
        <w:gridCol w:w="924"/>
        <w:gridCol w:w="1132"/>
        <w:gridCol w:w="958"/>
        <w:gridCol w:w="902"/>
        <w:gridCol w:w="1141"/>
        <w:gridCol w:w="976"/>
        <w:gridCol w:w="1237"/>
      </w:tblGrid>
      <w:tr w:rsidR="00161A90" w:rsidRPr="0071539E" w:rsidTr="00B84713">
        <w:trPr>
          <w:trHeight w:val="390"/>
        </w:trPr>
        <w:tc>
          <w:tcPr>
            <w:tcW w:w="1583" w:type="pct"/>
            <w:noWrap/>
          </w:tcPr>
          <w:p w:rsidR="00161A90" w:rsidRPr="0071539E" w:rsidRDefault="00161A90" w:rsidP="00B84713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Глава администрац</w:t>
            </w:r>
            <w:r>
              <w:rPr>
                <w:sz w:val="16"/>
                <w:szCs w:val="16"/>
              </w:rPr>
              <w:t xml:space="preserve">ии поселения   ____________  </w:t>
            </w:r>
            <w:r w:rsidRPr="0071539E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Г.А.Галич</w:t>
            </w:r>
          </w:p>
        </w:tc>
        <w:tc>
          <w:tcPr>
            <w:tcW w:w="458" w:type="pct"/>
            <w:noWrap/>
            <w:vAlign w:val="bottom"/>
          </w:tcPr>
          <w:p w:rsidR="00161A90" w:rsidRPr="0071539E" w:rsidRDefault="00161A90" w:rsidP="00B84713">
            <w:pPr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0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1398" w:type="pct"/>
            <w:gridSpan w:val="4"/>
            <w:vMerge w:val="restar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Согласовано:                                                                председатель комитета  по местному самоуправлению, межнациональным и межконфессиональным отношениям 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161A90" w:rsidRPr="0071539E" w:rsidTr="00B84713">
        <w:trPr>
          <w:trHeight w:val="210"/>
        </w:trPr>
        <w:tc>
          <w:tcPr>
            <w:tcW w:w="2041" w:type="pct"/>
            <w:gridSpan w:val="2"/>
            <w:noWrap/>
            <w:vAlign w:val="bottom"/>
          </w:tcPr>
          <w:p w:rsidR="00161A90" w:rsidRPr="0071539E" w:rsidRDefault="00161A90" w:rsidP="00B84713">
            <w:pPr>
              <w:spacing w:line="240" w:lineRule="atLeast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 (подпись)          (фамилия, инициалы)</w:t>
            </w:r>
          </w:p>
        </w:tc>
        <w:tc>
          <w:tcPr>
            <w:tcW w:w="40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161A90" w:rsidRPr="0071539E" w:rsidTr="00B84713">
        <w:trPr>
          <w:trHeight w:val="480"/>
        </w:trPr>
        <w:tc>
          <w:tcPr>
            <w:tcW w:w="2444" w:type="pct"/>
            <w:gridSpan w:val="3"/>
            <w:noWrap/>
            <w:vAlign w:val="bottom"/>
          </w:tcPr>
          <w:p w:rsidR="00161A90" w:rsidRPr="0071539E" w:rsidRDefault="00161A90" w:rsidP="00C43E06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Руководитель финансового органа    ___________   </w:t>
            </w:r>
            <w:r>
              <w:rPr>
                <w:sz w:val="16"/>
                <w:szCs w:val="16"/>
              </w:rPr>
              <w:t xml:space="preserve">Ю.Ю.Курносова </w:t>
            </w: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1398" w:type="pct"/>
            <w:gridSpan w:val="4"/>
            <w:vMerge/>
            <w:vAlign w:val="center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161A90" w:rsidRPr="0071539E" w:rsidTr="00B84713">
        <w:trPr>
          <w:trHeight w:val="255"/>
        </w:trPr>
        <w:tc>
          <w:tcPr>
            <w:tcW w:w="2041" w:type="pct"/>
            <w:gridSpan w:val="2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                                        (подпись)       (фамилия, инициалы)</w:t>
            </w:r>
          </w:p>
        </w:tc>
        <w:tc>
          <w:tcPr>
            <w:tcW w:w="40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654" w:type="pct"/>
            <w:gridSpan w:val="2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_____________</w:t>
            </w:r>
          </w:p>
        </w:tc>
        <w:tc>
          <w:tcPr>
            <w:tcW w:w="744" w:type="pct"/>
            <w:gridSpan w:val="2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______________________</w:t>
            </w: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161A90" w:rsidRPr="0071539E" w:rsidTr="00B84713">
        <w:trPr>
          <w:trHeight w:val="375"/>
        </w:trPr>
        <w:tc>
          <w:tcPr>
            <w:tcW w:w="158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Испол</w:t>
            </w:r>
            <w:r>
              <w:rPr>
                <w:sz w:val="16"/>
                <w:szCs w:val="16"/>
              </w:rPr>
              <w:t>нитель      Гусева И.В.  8-8137998242</w:t>
            </w:r>
            <w:r w:rsidRPr="0071539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5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654" w:type="pct"/>
            <w:gridSpan w:val="2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(подпись)                           </w:t>
            </w:r>
          </w:p>
        </w:tc>
        <w:tc>
          <w:tcPr>
            <w:tcW w:w="744" w:type="pct"/>
            <w:gridSpan w:val="2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>(фамилия, инициалы)</w:t>
            </w: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161A90" w:rsidRPr="0071539E" w:rsidTr="00B84713">
        <w:trPr>
          <w:trHeight w:val="255"/>
        </w:trPr>
        <w:tc>
          <w:tcPr>
            <w:tcW w:w="2041" w:type="pct"/>
            <w:gridSpan w:val="2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  <w:r w:rsidRPr="0071539E">
              <w:rPr>
                <w:sz w:val="16"/>
                <w:szCs w:val="16"/>
              </w:rPr>
              <w:t xml:space="preserve">                            (фамилия, инициалы)   (номер телефона)</w:t>
            </w:r>
          </w:p>
        </w:tc>
        <w:tc>
          <w:tcPr>
            <w:tcW w:w="40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  <w:tr w:rsidR="00161A90" w:rsidRPr="0071539E" w:rsidTr="00B84713">
        <w:trPr>
          <w:trHeight w:val="255"/>
        </w:trPr>
        <w:tc>
          <w:tcPr>
            <w:tcW w:w="2041" w:type="pct"/>
            <w:gridSpan w:val="2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403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98" w:type="pct"/>
            <w:noWrap/>
            <w:vAlign w:val="bottom"/>
          </w:tcPr>
          <w:p w:rsidR="00161A90" w:rsidRPr="0071539E" w:rsidRDefault="00161A90" w:rsidP="00B84713">
            <w:pPr>
              <w:rPr>
                <w:sz w:val="16"/>
                <w:szCs w:val="16"/>
              </w:rPr>
            </w:pPr>
          </w:p>
        </w:tc>
        <w:tc>
          <w:tcPr>
            <w:tcW w:w="337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3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pct"/>
          </w:tcPr>
          <w:p w:rsidR="00161A90" w:rsidRPr="0071539E" w:rsidRDefault="00161A90" w:rsidP="00B84713">
            <w:pPr>
              <w:jc w:val="center"/>
              <w:rPr>
                <w:sz w:val="16"/>
                <w:szCs w:val="16"/>
              </w:rPr>
            </w:pPr>
          </w:p>
        </w:tc>
      </w:tr>
    </w:tbl>
    <w:p w:rsidR="00161A90" w:rsidRPr="0071539E" w:rsidRDefault="00161A90" w:rsidP="004D7B50">
      <w:pPr>
        <w:widowControl w:val="0"/>
        <w:autoSpaceDE w:val="0"/>
        <w:autoSpaceDN w:val="0"/>
        <w:adjustRightInd w:val="0"/>
        <w:jc w:val="right"/>
        <w:outlineLvl w:val="0"/>
        <w:rPr>
          <w:sz w:val="16"/>
          <w:szCs w:val="16"/>
        </w:rPr>
        <w:sectPr w:rsidR="00161A90" w:rsidRPr="0071539E" w:rsidSect="00806EB9">
          <w:pgSz w:w="16838" w:h="11905" w:orient="landscape"/>
          <w:pgMar w:top="142" w:right="1134" w:bottom="163" w:left="1134" w:header="720" w:footer="720" w:gutter="0"/>
          <w:cols w:space="708"/>
          <w:noEndnote/>
          <w:docGrid w:linePitch="326"/>
        </w:sectPr>
      </w:pPr>
    </w:p>
    <w:p w:rsidR="00161A90" w:rsidRDefault="00161A90" w:rsidP="00B77F4E">
      <w:pPr>
        <w:ind w:left="6521"/>
        <w:contextualSpacing/>
        <w:jc w:val="center"/>
      </w:pPr>
    </w:p>
    <w:sectPr w:rsidR="00161A90" w:rsidSect="004D7B5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55C1A"/>
    <w:multiLevelType w:val="hybridMultilevel"/>
    <w:tmpl w:val="477823DA"/>
    <w:lvl w:ilvl="0" w:tplc="B29C979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7B50"/>
    <w:rsid w:val="00007E64"/>
    <w:rsid w:val="000438FA"/>
    <w:rsid w:val="00161A90"/>
    <w:rsid w:val="00191CC5"/>
    <w:rsid w:val="001E5AF7"/>
    <w:rsid w:val="003A1F86"/>
    <w:rsid w:val="003D6B0E"/>
    <w:rsid w:val="004C0B90"/>
    <w:rsid w:val="004D7B50"/>
    <w:rsid w:val="00536D98"/>
    <w:rsid w:val="006873D0"/>
    <w:rsid w:val="006E0D8A"/>
    <w:rsid w:val="007073FB"/>
    <w:rsid w:val="0071539E"/>
    <w:rsid w:val="00755FCE"/>
    <w:rsid w:val="00792CDE"/>
    <w:rsid w:val="007D76FD"/>
    <w:rsid w:val="00806EB9"/>
    <w:rsid w:val="008D2DA2"/>
    <w:rsid w:val="009B3EEE"/>
    <w:rsid w:val="00A03A5B"/>
    <w:rsid w:val="00AD5A8D"/>
    <w:rsid w:val="00B22141"/>
    <w:rsid w:val="00B77F4E"/>
    <w:rsid w:val="00B84713"/>
    <w:rsid w:val="00BB162F"/>
    <w:rsid w:val="00C43E06"/>
    <w:rsid w:val="00D8042E"/>
    <w:rsid w:val="00D941D6"/>
    <w:rsid w:val="00E841F8"/>
    <w:rsid w:val="00F512E0"/>
    <w:rsid w:val="00F54BD5"/>
    <w:rsid w:val="00FB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B5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7B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Абзац списка1"/>
    <w:basedOn w:val="Normal"/>
    <w:uiPriority w:val="99"/>
    <w:rsid w:val="004D7B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54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4BD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C2AF0067846AB2FC4997A3176BBF89176E4796BA2AC90E64DDFD5A96127C6CB67ABF46DA127C63B43h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70</TotalTime>
  <Pages>2</Pages>
  <Words>529</Words>
  <Characters>3020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Анатольевна ЕГОРОВА</dc:creator>
  <cp:keywords/>
  <dc:description/>
  <cp:lastModifiedBy>Пользователь</cp:lastModifiedBy>
  <cp:revision>15</cp:revision>
  <cp:lastPrinted>2016-07-04T08:29:00Z</cp:lastPrinted>
  <dcterms:created xsi:type="dcterms:W3CDTF">2016-06-20T08:03:00Z</dcterms:created>
  <dcterms:modified xsi:type="dcterms:W3CDTF">2016-07-04T08:30:00Z</dcterms:modified>
</cp:coreProperties>
</file>